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A01" w:rsidRPr="00721A01" w:rsidRDefault="00721A01" w:rsidP="00721A01">
      <w:pPr>
        <w:spacing w:after="160"/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>Gentile Redazione,</w:t>
      </w:r>
    </w:p>
    <w:p w:rsidR="00721A01" w:rsidRPr="00721A01" w:rsidRDefault="00721A01" w:rsidP="00721A01">
      <w:pPr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 xml:space="preserve">vorremmo invitarvi ufficialmente alla </w:t>
      </w:r>
      <w:r w:rsidRPr="00721A01">
        <w:rPr>
          <w:rFonts w:ascii="Calibri" w:eastAsia="Times New Roman" w:hAnsi="Calibri"/>
          <w:b/>
          <w:bCs/>
          <w:color w:val="000000"/>
          <w:lang w:eastAsia="de-DE"/>
        </w:rPr>
        <w:t>conferenza stampa</w:t>
      </w:r>
      <w:r w:rsidRPr="00721A01">
        <w:rPr>
          <w:rFonts w:ascii="Calibri" w:eastAsia="Times New Roman" w:hAnsi="Calibri"/>
          <w:color w:val="000000"/>
          <w:lang w:eastAsia="de-DE"/>
        </w:rPr>
        <w:t xml:space="preserve">, che si svolgerà il </w:t>
      </w:r>
      <w:r w:rsidRPr="00721A01">
        <w:rPr>
          <w:rFonts w:ascii="Calibri" w:eastAsia="Times New Roman" w:hAnsi="Calibri"/>
          <w:b/>
          <w:bCs/>
          <w:color w:val="000000"/>
          <w:lang w:eastAsia="de-DE"/>
        </w:rPr>
        <w:t>16/02/2018 ore 17.00</w:t>
      </w:r>
      <w:r w:rsidRPr="00721A01">
        <w:rPr>
          <w:rFonts w:ascii="Calibri" w:eastAsia="Times New Roman" w:hAnsi="Calibri"/>
          <w:color w:val="000000"/>
          <w:lang w:eastAsia="de-DE"/>
        </w:rPr>
        <w:t xml:space="preserve"> a </w:t>
      </w:r>
      <w:r w:rsidRPr="00721A01">
        <w:rPr>
          <w:rFonts w:ascii="Calibri" w:eastAsia="Times New Roman" w:hAnsi="Calibri"/>
          <w:b/>
          <w:bCs/>
          <w:color w:val="000000"/>
          <w:lang w:eastAsia="de-DE"/>
        </w:rPr>
        <w:t xml:space="preserve">Domusnovas, </w:t>
      </w:r>
      <w:r w:rsidRPr="00721A01">
        <w:rPr>
          <w:rFonts w:ascii="Calibri" w:eastAsia="Times New Roman" w:hAnsi="Calibri"/>
          <w:color w:val="000000"/>
          <w:lang w:eastAsia="de-DE"/>
        </w:rPr>
        <w:t> presso la sala consiliare del Comune.</w:t>
      </w:r>
    </w:p>
    <w:p w:rsidR="00721A01" w:rsidRPr="00721A01" w:rsidRDefault="00721A01" w:rsidP="00721A01">
      <w:pPr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 xml:space="preserve">La terza edizione del </w:t>
      </w:r>
      <w:r w:rsidRPr="00721A01">
        <w:rPr>
          <w:rFonts w:ascii="Calibri" w:eastAsia="Times New Roman" w:hAnsi="Calibri"/>
          <w:b/>
          <w:bCs/>
          <w:color w:val="000000"/>
          <w:lang w:eastAsia="de-DE"/>
        </w:rPr>
        <w:t>Trail del Marganai</w:t>
      </w:r>
      <w:r w:rsidRPr="00721A01">
        <w:rPr>
          <w:rFonts w:ascii="Calibri" w:eastAsia="Times New Roman" w:hAnsi="Calibri"/>
          <w:color w:val="000000"/>
          <w:lang w:eastAsia="de-DE"/>
        </w:rPr>
        <w:t xml:space="preserve"> si svolgerà in data </w:t>
      </w:r>
      <w:r w:rsidRPr="00721A01">
        <w:rPr>
          <w:rFonts w:ascii="Calibri" w:eastAsia="Times New Roman" w:hAnsi="Calibri"/>
          <w:b/>
          <w:bCs/>
          <w:color w:val="000000"/>
          <w:lang w:eastAsia="de-DE"/>
        </w:rPr>
        <w:t>11 marzo 2018</w:t>
      </w:r>
      <w:r w:rsidRPr="00721A01">
        <w:rPr>
          <w:rFonts w:ascii="Calibri" w:eastAsia="Times New Roman" w:hAnsi="Calibri"/>
          <w:color w:val="000000"/>
          <w:lang w:eastAsia="de-DE"/>
        </w:rPr>
        <w:t xml:space="preserve"> ed è stato organizzato dal Raid Karalis, un gruppo di scaut adulti facenti parte della Sezione di Cagliari 24, dell’Associazione Assoraider e dal Consorzio Natura Viva Sardegna di Domusnovas. Come per le edizioni passate, partenze, arrivi, nonché il pranzo per atleti ed accompagnatori si svolgeranno presso la Cartiera di Domusnovas. </w:t>
      </w:r>
    </w:p>
    <w:p w:rsidR="00721A01" w:rsidRPr="00721A01" w:rsidRDefault="00721A01" w:rsidP="00721A01">
      <w:pPr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 xml:space="preserve">La manifestazione prevede tre gare di corsa podistica tra i bellissimi paesaggi e monti del Marganai: la 52 km con un dislivello di 2250m D+, la 27 km con 1300m D+ e la 17 km con 950m D+. Inoltre, a partire da quest’anno sarà possibile iscriversi alla Non-competitiva di 10 km, la quale può essere percorsa anche con minori e con i cani. Per gli accompagnatori degli atleti, amici e familiari, sono state organizzate attività alternative.  Abbiamo ottenuto la certificazione Itra e risultiamo essere, con la nostra 52km, gara qualificante per l'Ultra Trail del Monte Bianco. Le iscrizioni si possono effettuare online sul sito </w:t>
      </w:r>
      <w:hyperlink r:id="rId7" w:history="1">
        <w:r w:rsidRPr="00721A01">
          <w:rPr>
            <w:rFonts w:ascii="Calibri" w:eastAsia="Times New Roman" w:hAnsi="Calibri"/>
            <w:color w:val="1155CC"/>
            <w:u w:val="single"/>
            <w:lang w:eastAsia="de-DE"/>
          </w:rPr>
          <w:t>www.traildelmargani.org</w:t>
        </w:r>
      </w:hyperlink>
      <w:r w:rsidRPr="00721A01">
        <w:rPr>
          <w:rFonts w:ascii="Calibri" w:eastAsia="Times New Roman" w:hAnsi="Calibri"/>
          <w:color w:val="000000"/>
          <w:lang w:eastAsia="de-DE"/>
        </w:rPr>
        <w:t xml:space="preserve"> e il termine ultimo è il 26 Febbraio 2018.</w:t>
      </w:r>
    </w:p>
    <w:p w:rsidR="00721A01" w:rsidRPr="00721A01" w:rsidRDefault="00721A01" w:rsidP="00721A01">
      <w:pPr>
        <w:spacing w:after="160"/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 xml:space="preserve"> La località è facilmente raggiungibile da Cagliari in auto in appena 30 minuti circa. La particolarità della gara è che i percorsi si sviluppano all’interno della foresta sempreverde del Marganai, nell’area dell’Iglesiente nel Sud Ovest della Sardegna. Oltre a sfiorare paesaggi e panorami mozzafiato, i percorsi passano in mezzo ai ruderi di vecchi villaggi minerari abbandonati, nonché nell’area di uno dei siti archeologici più affascinanti dell’Isola, il Tempio di Antas (di epoca cartaginese-romana). Per rendere la gara ancora più spettacolare, alla partenza si attraverserà la Grotta di S.Giovanni, lunga 800 m in cui gli atleti saranno trasportati in un luogo magico e senza tempo che solo in Sardegna è possibile trovare.</w:t>
      </w:r>
    </w:p>
    <w:p w:rsidR="00721A01" w:rsidRPr="00721A01" w:rsidRDefault="00721A01" w:rsidP="00721A01">
      <w:pPr>
        <w:spacing w:after="0"/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 xml:space="preserve">Vorremmo spendere anche due parole sul perché sarebbe importante promuovere l’evento: </w:t>
      </w:r>
    </w:p>
    <w:p w:rsidR="00721A01" w:rsidRPr="00721A01" w:rsidRDefault="00721A01" w:rsidP="00721A01">
      <w:pPr>
        <w:numPr>
          <w:ilvl w:val="0"/>
          <w:numId w:val="9"/>
        </w:numPr>
        <w:spacing w:after="0"/>
        <w:jc w:val="both"/>
        <w:textAlignment w:val="baseline"/>
        <w:rPr>
          <w:rFonts w:ascii="Noto Sans Symbols" w:eastAsia="Times New Roman" w:hAnsi="Noto Sans Symbols"/>
          <w:color w:val="000000"/>
          <w:sz w:val="20"/>
          <w:szCs w:val="20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>L’evento vuole promuovere un territorio economicamente poco fortunato, ma ricchissimo di bellezze naturali.</w:t>
      </w:r>
    </w:p>
    <w:p w:rsidR="00721A01" w:rsidRPr="00721A01" w:rsidRDefault="00721A01" w:rsidP="00721A01">
      <w:pPr>
        <w:numPr>
          <w:ilvl w:val="0"/>
          <w:numId w:val="9"/>
        </w:numPr>
        <w:spacing w:after="0"/>
        <w:jc w:val="both"/>
        <w:textAlignment w:val="baseline"/>
        <w:rPr>
          <w:rFonts w:ascii="Noto Sans Symbols" w:eastAsia="Times New Roman" w:hAnsi="Noto Sans Symbols"/>
          <w:color w:val="000000"/>
          <w:sz w:val="20"/>
          <w:szCs w:val="20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>Una parte dei proventi della gara e del pranzo sarà utilizzato per l’acquisto di giochi inclusivi da installare nel parco giochi del Comune di Domusnovas.</w:t>
      </w:r>
    </w:p>
    <w:p w:rsidR="00721A01" w:rsidRPr="00721A01" w:rsidRDefault="00721A01" w:rsidP="00721A01">
      <w:pPr>
        <w:numPr>
          <w:ilvl w:val="0"/>
          <w:numId w:val="10"/>
        </w:numPr>
        <w:spacing w:after="0"/>
        <w:jc w:val="both"/>
        <w:textAlignment w:val="baseline"/>
        <w:rPr>
          <w:rFonts w:ascii="Noto Sans Symbols" w:eastAsia="Times New Roman" w:hAnsi="Noto Sans Symbols"/>
          <w:color w:val="000000"/>
          <w:sz w:val="20"/>
          <w:szCs w:val="20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 xml:space="preserve">La gara coinvolge diversi enti e associazioni, quali i Comuni di Domusnovas e Fluminimaggiore in primo luogo, nonché Consorzi, Pro Loco e commercianti che già operano sul territorio. </w:t>
      </w:r>
    </w:p>
    <w:p w:rsidR="00721A01" w:rsidRPr="00721A01" w:rsidRDefault="00721A01" w:rsidP="00721A01">
      <w:pPr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>Attualmente abbiamo già raccolto molte iscrizioni sia dall’Italia che dall’estero ma speriamo di averne ancora di più in modo da poter rendere questo un appuntamento fisso anche in futuro!</w:t>
      </w:r>
    </w:p>
    <w:p w:rsidR="00721A01" w:rsidRPr="00721A01" w:rsidRDefault="00721A01" w:rsidP="00721A01">
      <w:pPr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sz w:val="22"/>
          <w:szCs w:val="22"/>
          <w:lang w:eastAsia="de-DE"/>
        </w:rPr>
        <w:t xml:space="preserve">Ti segnaliamo il nostro sito: </w:t>
      </w:r>
      <w:hyperlink r:id="rId8" w:history="1">
        <w:r w:rsidRPr="00721A01">
          <w:rPr>
            <w:rFonts w:ascii="Calibri" w:eastAsia="Times New Roman" w:hAnsi="Calibri"/>
            <w:color w:val="000000"/>
            <w:sz w:val="22"/>
            <w:szCs w:val="22"/>
            <w:u w:val="single"/>
            <w:lang w:eastAsia="de-DE"/>
          </w:rPr>
          <w:t>www.traildelmarganai.org</w:t>
        </w:r>
      </w:hyperlink>
      <w:r w:rsidRPr="00721A01">
        <w:rPr>
          <w:rFonts w:ascii="Calibri" w:eastAsia="Times New Roman" w:hAnsi="Calibri"/>
          <w:color w:val="000000"/>
          <w:sz w:val="22"/>
          <w:szCs w:val="22"/>
          <w:lang w:eastAsia="de-DE"/>
        </w:rPr>
        <w:t xml:space="preserve"> per ulteriori dettagli. Per informazioni o chiarimenti non esitare a divulgare e usare i nostri contatti: </w:t>
      </w:r>
      <w:hyperlink r:id="rId9" w:history="1">
        <w:r w:rsidRPr="00721A01">
          <w:rPr>
            <w:rFonts w:ascii="Calibri" w:eastAsia="Times New Roman" w:hAnsi="Calibri"/>
            <w:i/>
            <w:iCs/>
            <w:color w:val="000000"/>
            <w:sz w:val="22"/>
            <w:szCs w:val="22"/>
            <w:u w:val="single"/>
            <w:lang w:eastAsia="de-DE"/>
          </w:rPr>
          <w:t>info@traildelmarganai.org</w:t>
        </w:r>
      </w:hyperlink>
      <w:r w:rsidRPr="00721A01">
        <w:rPr>
          <w:rFonts w:ascii="Times New Roman" w:eastAsia="Times New Roman" w:hAnsi="Times New Roman"/>
          <w:color w:val="000000"/>
          <w:lang w:eastAsia="de-DE"/>
        </w:rPr>
        <w:t xml:space="preserve"> </w:t>
      </w:r>
      <w:hyperlink r:id="rId10" w:history="1">
        <w:r w:rsidRPr="00721A01">
          <w:rPr>
            <w:rFonts w:ascii="Calibri" w:eastAsia="Times New Roman" w:hAnsi="Calibri"/>
            <w:i/>
            <w:iCs/>
            <w:color w:val="000000"/>
            <w:sz w:val="22"/>
            <w:szCs w:val="22"/>
            <w:u w:val="single"/>
            <w:lang w:eastAsia="de-DE"/>
          </w:rPr>
          <w:t>www.facebook.com/Traildelmarganai</w:t>
        </w:r>
      </w:hyperlink>
      <w:r w:rsidRPr="00721A01">
        <w:rPr>
          <w:rFonts w:ascii="Times New Roman" w:eastAsia="Times New Roman" w:hAnsi="Times New Roman"/>
          <w:color w:val="000000"/>
          <w:lang w:eastAsia="de-DE"/>
        </w:rPr>
        <w:t xml:space="preserve"> </w:t>
      </w:r>
      <w:hyperlink r:id="rId11" w:history="1">
        <w:r w:rsidRPr="00721A01">
          <w:rPr>
            <w:rFonts w:ascii="Calibri" w:eastAsia="Times New Roman" w:hAnsi="Calibri"/>
            <w:i/>
            <w:iCs/>
            <w:color w:val="000000"/>
            <w:sz w:val="22"/>
            <w:szCs w:val="22"/>
            <w:u w:val="single"/>
            <w:lang w:eastAsia="de-DE"/>
          </w:rPr>
          <w:t>www.twitter.com/@Trail_Marganai</w:t>
        </w:r>
      </w:hyperlink>
    </w:p>
    <w:p w:rsidR="00721A01" w:rsidRPr="00721A01" w:rsidRDefault="00721A01" w:rsidP="00721A01">
      <w:pPr>
        <w:jc w:val="both"/>
        <w:rPr>
          <w:rFonts w:ascii="Times New Roman" w:eastAsia="Times New Roman" w:hAnsi="Times New Roman"/>
          <w:lang w:eastAsia="de-DE"/>
        </w:rPr>
      </w:pPr>
      <w:r w:rsidRPr="00721A01">
        <w:rPr>
          <w:rFonts w:ascii="Calibri" w:eastAsia="Times New Roman" w:hAnsi="Calibri"/>
          <w:color w:val="000000"/>
          <w:lang w:eastAsia="de-DE"/>
        </w:rPr>
        <w:t>Un caro saluto da tutto lo staff organizzativo!</w:t>
      </w:r>
    </w:p>
    <w:p w:rsidR="00CB23A4" w:rsidRPr="00201F24" w:rsidRDefault="00CB23A4" w:rsidP="00D905FB">
      <w:pPr>
        <w:spacing w:before="240" w:line="276" w:lineRule="auto"/>
      </w:pPr>
      <w:bookmarkStart w:id="0" w:name="_GoBack"/>
      <w:bookmarkEnd w:id="0"/>
    </w:p>
    <w:sectPr w:rsidR="00CB23A4" w:rsidRPr="00201F24" w:rsidSect="00983299">
      <w:headerReference w:type="default" r:id="rId12"/>
      <w:footerReference w:type="default" r:id="rId13"/>
      <w:pgSz w:w="11900" w:h="16840"/>
      <w:pgMar w:top="0" w:right="567" w:bottom="0" w:left="567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166F" w:rsidRDefault="0046166F" w:rsidP="00791902">
      <w:pPr>
        <w:spacing w:after="0"/>
      </w:pPr>
      <w:r>
        <w:separator/>
      </w:r>
    </w:p>
  </w:endnote>
  <w:endnote w:type="continuationSeparator" w:id="0">
    <w:p w:rsidR="0046166F" w:rsidRDefault="0046166F" w:rsidP="007919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-Bold">
    <w:altName w:val="Futur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-Book">
    <w:altName w:val="Futura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BA4" w:rsidRPr="006F0676" w:rsidRDefault="00F556FD" w:rsidP="006955D2">
    <w:pPr>
      <w:pStyle w:val="Paragrafobase"/>
      <w:tabs>
        <w:tab w:val="left" w:pos="8505"/>
      </w:tabs>
      <w:spacing w:line="240" w:lineRule="auto"/>
      <w:rPr>
        <w:rFonts w:ascii="Arial" w:hAnsi="Arial" w:cs="Futura-Bold"/>
        <w:b/>
        <w:bCs/>
        <w:color w:val="009036"/>
        <w:sz w:val="14"/>
        <w:szCs w:val="14"/>
        <w:lang w:val="en-US"/>
      </w:rPr>
    </w:pPr>
    <w:r>
      <w:rPr>
        <w:rFonts w:ascii="Arial" w:hAnsi="Arial" w:cs="Futura-Bold"/>
        <w:b/>
        <w:bCs/>
        <w:noProof/>
        <w:color w:val="009036"/>
        <w:sz w:val="14"/>
        <w:szCs w:val="14"/>
        <w:lang w:val="de-DE" w:eastAsia="de-DE"/>
      </w:rPr>
      <w:drawing>
        <wp:anchor distT="0" distB="0" distL="114300" distR="114300" simplePos="0" relativeHeight="251667456" behindDoc="1" locked="0" layoutInCell="1" allowOverlap="1" wp14:anchorId="2028D36A" wp14:editId="59435DA7">
          <wp:simplePos x="0" y="0"/>
          <wp:positionH relativeFrom="margin">
            <wp:align>right</wp:align>
          </wp:positionH>
          <wp:positionV relativeFrom="paragraph">
            <wp:posOffset>-581660</wp:posOffset>
          </wp:positionV>
          <wp:extent cx="6836410" cy="46990"/>
          <wp:effectExtent l="0" t="0" r="2540" b="0"/>
          <wp:wrapNone/>
          <wp:docPr id="35" name="Immagin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testata carta intestata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731"/>
                  <a:stretch/>
                </pic:blipFill>
                <pic:spPr bwMode="auto">
                  <a:xfrm>
                    <a:off x="0" y="0"/>
                    <a:ext cx="6836410" cy="46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tbl>
    <w:tblPr>
      <w:tblpPr w:leftFromText="141" w:rightFromText="141" w:vertAnchor="text" w:tblpX="-34" w:tblpY="1"/>
      <w:tblOverlap w:val="never"/>
      <w:tblW w:w="14307" w:type="dxa"/>
      <w:tblLayout w:type="fixed"/>
      <w:tblLook w:val="04A0" w:firstRow="1" w:lastRow="0" w:firstColumn="1" w:lastColumn="0" w:noHBand="0" w:noVBand="1"/>
    </w:tblPr>
    <w:tblGrid>
      <w:gridCol w:w="1701"/>
      <w:gridCol w:w="3828"/>
      <w:gridCol w:w="2551"/>
      <w:gridCol w:w="6227"/>
    </w:tblGrid>
    <w:tr w:rsidR="00401410" w:rsidRPr="00D34FAC" w:rsidTr="001B0F4B">
      <w:trPr>
        <w:trHeight w:val="995"/>
      </w:trPr>
      <w:tc>
        <w:tcPr>
          <w:tcW w:w="1701" w:type="dxa"/>
        </w:tcPr>
        <w:p w:rsidR="00401410" w:rsidRPr="00401410" w:rsidRDefault="00401410" w:rsidP="00D47D0F">
          <w:pPr>
            <w:pStyle w:val="Paragrafobase"/>
            <w:spacing w:line="240" w:lineRule="auto"/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</w:pPr>
          <w:r>
            <w:rPr>
              <w:noProof/>
              <w:lang w:val="de-DE" w:eastAsia="de-DE"/>
            </w:rPr>
            <w:drawing>
              <wp:anchor distT="0" distB="0" distL="114300" distR="114300" simplePos="0" relativeHeight="251666432" behindDoc="0" locked="0" layoutInCell="1" allowOverlap="1" wp14:anchorId="086CA8D6" wp14:editId="4B95D310">
                <wp:simplePos x="0" y="0"/>
                <wp:positionH relativeFrom="column">
                  <wp:posOffset>-68580</wp:posOffset>
                </wp:positionH>
                <wp:positionV relativeFrom="paragraph">
                  <wp:posOffset>19050</wp:posOffset>
                </wp:positionV>
                <wp:extent cx="970915" cy="981075"/>
                <wp:effectExtent l="0" t="0" r="635" b="9525"/>
                <wp:wrapNone/>
                <wp:docPr id="36" name="Immagine 1" descr="raid karali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aid karali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91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hyperlink r:id="rId3" w:history="1"/>
        </w:p>
      </w:tc>
      <w:tc>
        <w:tcPr>
          <w:tcW w:w="3828" w:type="dxa"/>
        </w:tcPr>
        <w:p w:rsidR="00401410" w:rsidRPr="00EA4A95" w:rsidRDefault="00401410" w:rsidP="00D47D0F">
          <w:pPr>
            <w:pStyle w:val="Paragrafobase"/>
            <w:spacing w:line="240" w:lineRule="auto"/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</w:pPr>
          <w:r w:rsidRPr="00EA4A95"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>RAID KARALIS c/o</w:t>
          </w:r>
          <w:r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 xml:space="preserve"> </w:t>
          </w:r>
          <w:r w:rsidRPr="00EA4A95"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>SEZIONE</w:t>
          </w:r>
          <w:r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 xml:space="preserve"> ASSORAIDER </w:t>
          </w:r>
          <w:r w:rsidRPr="00EA4A95"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 xml:space="preserve">DI </w:t>
          </w:r>
          <w:r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br/>
          </w:r>
          <w:r w:rsidRPr="00EA4A95"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 xml:space="preserve">CAGLIARI </w:t>
          </w:r>
          <w:proofErr w:type="gramStart"/>
          <w:r w:rsidRPr="00EA4A95"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>24  O.N.L.U.S.</w:t>
          </w:r>
          <w:proofErr w:type="gramEnd"/>
          <w:r w:rsidRPr="00EA4A95"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 xml:space="preserve"> “PELLICANO DEL CIMONE”</w:t>
          </w:r>
        </w:p>
        <w:p w:rsidR="00401410" w:rsidRPr="00C4784D" w:rsidRDefault="00401410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color w:val="000000" w:themeColor="text1"/>
              <w:sz w:val="16"/>
              <w:szCs w:val="16"/>
            </w:rPr>
          </w:pPr>
          <w:r>
            <w:rPr>
              <w:rFonts w:ascii="Arial" w:hAnsi="Arial" w:cs="Arial"/>
              <w:color w:val="000000" w:themeColor="text1"/>
              <w:sz w:val="16"/>
              <w:szCs w:val="16"/>
            </w:rPr>
            <w:t>09134 CAGLIARI Pirri</w:t>
          </w:r>
        </w:p>
        <w:p w:rsidR="00401410" w:rsidRPr="00205D2C" w:rsidRDefault="00401410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color w:val="000000" w:themeColor="text1"/>
              <w:sz w:val="16"/>
              <w:szCs w:val="16"/>
              <w:lang w:val="en-US"/>
            </w:rPr>
          </w:pPr>
          <w:r w:rsidRPr="00C4784D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Via Eroi D’Italia. </w:t>
          </w:r>
          <w:r w:rsidRPr="00205D2C">
            <w:rPr>
              <w:rFonts w:ascii="Arial" w:hAnsi="Arial" w:cs="Arial"/>
              <w:color w:val="000000" w:themeColor="text1"/>
              <w:sz w:val="16"/>
              <w:szCs w:val="16"/>
              <w:lang w:val="en-US"/>
            </w:rPr>
            <w:t>44</w:t>
          </w:r>
        </w:p>
        <w:p w:rsidR="00401410" w:rsidRPr="00205D2C" w:rsidRDefault="00401410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color w:val="000000" w:themeColor="text1"/>
              <w:sz w:val="16"/>
              <w:szCs w:val="16"/>
              <w:lang w:val="en-US"/>
            </w:rPr>
          </w:pPr>
          <w:r w:rsidRPr="00205D2C">
            <w:rPr>
              <w:rFonts w:ascii="Arial" w:hAnsi="Arial" w:cs="Arial"/>
              <w:color w:val="000000" w:themeColor="text1"/>
              <w:sz w:val="16"/>
              <w:szCs w:val="16"/>
              <w:lang w:val="en-US"/>
            </w:rPr>
            <w:t>Tel. +39 3807852380</w:t>
          </w:r>
        </w:p>
        <w:p w:rsidR="00401410" w:rsidRPr="00205D2C" w:rsidRDefault="00401410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color w:val="000000" w:themeColor="text1"/>
              <w:sz w:val="16"/>
              <w:szCs w:val="16"/>
              <w:lang w:val="en-US"/>
            </w:rPr>
          </w:pPr>
          <w:r w:rsidRPr="00205D2C">
            <w:rPr>
              <w:rFonts w:ascii="Arial" w:hAnsi="Arial" w:cs="Arial"/>
              <w:color w:val="000000" w:themeColor="text1"/>
              <w:sz w:val="16"/>
              <w:szCs w:val="16"/>
              <w:lang w:val="en-US"/>
            </w:rPr>
            <w:t xml:space="preserve">       +39 3473761740</w:t>
          </w:r>
        </w:p>
        <w:p w:rsidR="00401410" w:rsidRPr="00205D2C" w:rsidRDefault="00401410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sz w:val="16"/>
              <w:szCs w:val="16"/>
              <w:lang w:val="en-US"/>
            </w:rPr>
          </w:pPr>
          <w:r w:rsidRPr="00205D2C">
            <w:rPr>
              <w:rFonts w:ascii="Arial" w:hAnsi="Arial" w:cs="Arial"/>
              <w:color w:val="000000" w:themeColor="text1"/>
              <w:sz w:val="16"/>
              <w:szCs w:val="16"/>
              <w:lang w:val="en-US"/>
            </w:rPr>
            <w:t xml:space="preserve">C.F. </w:t>
          </w:r>
          <w:r w:rsidRPr="00205D2C">
            <w:rPr>
              <w:rFonts w:ascii="Arial" w:hAnsi="Arial" w:cs="Arial"/>
              <w:color w:val="000000" w:themeColor="text1"/>
              <w:sz w:val="16"/>
              <w:szCs w:val="16"/>
              <w:lang w:val="en-US" w:eastAsia="it-IT"/>
            </w:rPr>
            <w:t>92119080924</w:t>
          </w:r>
        </w:p>
        <w:p w:rsidR="00401410" w:rsidRPr="00205D2C" w:rsidRDefault="0046166F" w:rsidP="00D47D0F">
          <w:pPr>
            <w:spacing w:after="0"/>
            <w:ind w:right="246"/>
            <w:rPr>
              <w:rFonts w:ascii="Arial" w:hAnsi="Arial" w:cs="Arial"/>
              <w:sz w:val="16"/>
              <w:szCs w:val="16"/>
              <w:lang w:val="en-US"/>
            </w:rPr>
          </w:pPr>
          <w:r>
            <w:fldChar w:fldCharType="begin"/>
          </w:r>
          <w:r w:rsidRPr="00721A01">
            <w:rPr>
              <w:lang w:val="en-US"/>
            </w:rPr>
            <w:instrText xml:space="preserve"> HYPERLINK "mailto:cagliari24@assoraider.it" </w:instrText>
          </w:r>
          <w:r>
            <w:fldChar w:fldCharType="separate"/>
          </w:r>
          <w:r w:rsidR="00401410" w:rsidRPr="00205D2C">
            <w:rPr>
              <w:rStyle w:val="Collegamentoipertestuale"/>
              <w:rFonts w:ascii="Arial" w:hAnsi="Arial" w:cs="Arial"/>
              <w:sz w:val="16"/>
              <w:szCs w:val="16"/>
              <w:u w:val="none"/>
              <w:lang w:val="en-US"/>
            </w:rPr>
            <w:t>cagliari24@assoraider.it</w:t>
          </w:r>
          <w:r>
            <w:rPr>
              <w:rStyle w:val="Collegamentoipertestuale"/>
              <w:rFonts w:ascii="Arial" w:hAnsi="Arial" w:cs="Arial"/>
              <w:sz w:val="16"/>
              <w:szCs w:val="16"/>
              <w:u w:val="none"/>
              <w:lang w:val="en-US"/>
            </w:rPr>
            <w:fldChar w:fldCharType="end"/>
          </w:r>
        </w:p>
        <w:p w:rsidR="00401410" w:rsidRPr="00514652" w:rsidRDefault="0046166F" w:rsidP="00D47D0F">
          <w:pPr>
            <w:ind w:left="34" w:hanging="34"/>
            <w:rPr>
              <w:rFonts w:ascii="Arial" w:hAnsi="Arial" w:cs="Futura-Book"/>
              <w:sz w:val="14"/>
              <w:szCs w:val="13"/>
            </w:rPr>
          </w:pPr>
          <w:hyperlink r:id="rId4" w:history="1">
            <w:r w:rsidR="00401410" w:rsidRPr="00514652">
              <w:rPr>
                <w:rStyle w:val="Collegamentoipertestuale"/>
                <w:rFonts w:ascii="Arial" w:hAnsi="Arial" w:cs="Arial"/>
                <w:sz w:val="16"/>
                <w:szCs w:val="16"/>
                <w:u w:val="none"/>
              </w:rPr>
              <w:t>assoraiderca24@pec.it</w:t>
            </w:r>
          </w:hyperlink>
        </w:p>
      </w:tc>
      <w:tc>
        <w:tcPr>
          <w:tcW w:w="2551" w:type="dxa"/>
        </w:tcPr>
        <w:p w:rsidR="00401410" w:rsidRPr="000C1948" w:rsidRDefault="005F0AFA" w:rsidP="00D47D0F">
          <w:pPr>
            <w:pStyle w:val="Paragrafobase"/>
            <w:spacing w:line="240" w:lineRule="auto"/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</w:pPr>
          <w:r>
            <w:rPr>
              <w:rFonts w:ascii="Arial" w:hAnsi="Arial" w:cs="Futura-Bold"/>
              <w:b/>
              <w:bCs/>
              <w:noProof/>
              <w:color w:val="428BCA"/>
              <w:sz w:val="14"/>
              <w:szCs w:val="13"/>
              <w:lang w:val="de-DE" w:eastAsia="de-DE"/>
            </w:rPr>
            <w:drawing>
              <wp:anchor distT="0" distB="0" distL="114300" distR="114300" simplePos="0" relativeHeight="251668480" behindDoc="1" locked="0" layoutInCell="1" allowOverlap="1" wp14:anchorId="01E76655" wp14:editId="254D7D02">
                <wp:simplePos x="0" y="0"/>
                <wp:positionH relativeFrom="column">
                  <wp:posOffset>-59055</wp:posOffset>
                </wp:positionH>
                <wp:positionV relativeFrom="paragraph">
                  <wp:posOffset>151765</wp:posOffset>
                </wp:positionV>
                <wp:extent cx="1585595" cy="775970"/>
                <wp:effectExtent l="0" t="0" r="0" b="5080"/>
                <wp:wrapTight wrapText="bothSides">
                  <wp:wrapPolygon edited="0">
                    <wp:start x="0" y="0"/>
                    <wp:lineTo x="0" y="21211"/>
                    <wp:lineTo x="21280" y="21211"/>
                    <wp:lineTo x="21280" y="0"/>
                    <wp:lineTo x="0" y="0"/>
                  </wp:wrapPolygon>
                </wp:wrapTight>
                <wp:docPr id="37" name="Immagin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loco con sito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59" r="1385"/>
                        <a:stretch/>
                      </pic:blipFill>
                      <pic:spPr bwMode="auto">
                        <a:xfrm>
                          <a:off x="0" y="0"/>
                          <a:ext cx="1585595" cy="7759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27" w:type="dxa"/>
        </w:tcPr>
        <w:p w:rsidR="00401410" w:rsidRPr="000C1948" w:rsidRDefault="00401410" w:rsidP="00D47D0F">
          <w:pPr>
            <w:pStyle w:val="Paragrafobase"/>
            <w:spacing w:line="240" w:lineRule="auto"/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</w:pPr>
          <w:r w:rsidRPr="000C1948">
            <w:rPr>
              <w:rFonts w:ascii="Arial" w:hAnsi="Arial" w:cs="Futura-Bold"/>
              <w:b/>
              <w:bCs/>
              <w:color w:val="428BCA"/>
              <w:sz w:val="14"/>
              <w:szCs w:val="13"/>
            </w:rPr>
            <w:t>CONSORZIO NATURA VIVA SARDEGNA</w:t>
          </w:r>
        </w:p>
        <w:p w:rsidR="00401410" w:rsidRPr="007C2B0C" w:rsidRDefault="00401410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bCs/>
              <w:color w:val="000000" w:themeColor="text1"/>
              <w:sz w:val="16"/>
              <w:szCs w:val="16"/>
            </w:rPr>
          </w:pPr>
          <w:r w:rsidRPr="007C2B0C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>09015 Domusnovas CI</w:t>
          </w:r>
        </w:p>
        <w:p w:rsidR="00DB2F45" w:rsidRDefault="00401410" w:rsidP="00D47D0F">
          <w:pPr>
            <w:pStyle w:val="Paragrafobase"/>
            <w:spacing w:line="240" w:lineRule="auto"/>
            <w:rPr>
              <w:rFonts w:ascii="Arial" w:hAnsi="Arial" w:cs="Arial"/>
              <w:bCs/>
              <w:color w:val="000000" w:themeColor="text1"/>
              <w:sz w:val="16"/>
              <w:szCs w:val="16"/>
            </w:rPr>
          </w:pPr>
          <w:r w:rsidRPr="007C2B0C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>Località "</w:t>
          </w:r>
          <w:r w:rsidR="00DB2F45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 xml:space="preserve">Grotte </w:t>
          </w:r>
          <w:r w:rsidRPr="007C2B0C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>San Giovanni</w:t>
          </w:r>
          <w:r w:rsidR="00DB2F45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>”</w:t>
          </w:r>
        </w:p>
        <w:p w:rsidR="00DB2F45" w:rsidRPr="007C2B0C" w:rsidRDefault="00DB2F45" w:rsidP="00D47D0F">
          <w:pPr>
            <w:pStyle w:val="Paragrafobase"/>
            <w:spacing w:line="240" w:lineRule="auto"/>
            <w:rPr>
              <w:rFonts w:ascii="Arial" w:hAnsi="Arial" w:cs="Arial"/>
              <w:bCs/>
              <w:color w:val="000000" w:themeColor="text1"/>
              <w:sz w:val="16"/>
              <w:szCs w:val="16"/>
            </w:rPr>
          </w:pPr>
          <w:proofErr w:type="gramStart"/>
          <w:r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>c</w:t>
          </w:r>
          <w:proofErr w:type="gramEnd"/>
          <w:r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>/o “La Cartiera</w:t>
          </w:r>
          <w:r w:rsidRPr="007C2B0C">
            <w:rPr>
              <w:rFonts w:ascii="Arial" w:hAnsi="Arial" w:cs="Arial"/>
              <w:bCs/>
              <w:color w:val="000000" w:themeColor="text1"/>
              <w:sz w:val="16"/>
              <w:szCs w:val="16"/>
            </w:rPr>
            <w:t>" s.n.c.</w:t>
          </w:r>
        </w:p>
        <w:p w:rsidR="00D25B0F" w:rsidRPr="00AB6B1F" w:rsidRDefault="00401410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sz w:val="16"/>
              <w:szCs w:val="16"/>
            </w:rPr>
          </w:pPr>
          <w:r w:rsidRPr="007C2B0C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Tel. </w:t>
          </w:r>
          <w:r w:rsidR="00D25B0F">
            <w:rPr>
              <w:rFonts w:ascii="Arial" w:hAnsi="Arial" w:cs="Arial"/>
              <w:color w:val="000000" w:themeColor="text1"/>
              <w:sz w:val="16"/>
              <w:szCs w:val="16"/>
            </w:rPr>
            <w:t>+</w:t>
          </w:r>
          <w:r w:rsidR="00D25B0F" w:rsidRPr="00AB6B1F">
            <w:rPr>
              <w:rFonts w:ascii="Arial" w:hAnsi="Arial" w:cs="Arial"/>
              <w:sz w:val="16"/>
              <w:szCs w:val="16"/>
            </w:rPr>
            <w:t xml:space="preserve">39 </w:t>
          </w:r>
          <w:r w:rsidR="00D25B0F">
            <w:rPr>
              <w:rFonts w:ascii="Arial" w:hAnsi="Arial" w:cs="Arial"/>
              <w:sz w:val="16"/>
              <w:szCs w:val="16"/>
            </w:rPr>
            <w:t>3480553309</w:t>
          </w:r>
        </w:p>
        <w:p w:rsidR="00D25B0F" w:rsidRPr="00AB6B1F" w:rsidRDefault="00D25B0F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sz w:val="16"/>
              <w:szCs w:val="16"/>
            </w:rPr>
          </w:pPr>
          <w:r w:rsidRPr="00AB6B1F">
            <w:rPr>
              <w:rFonts w:ascii="Arial" w:hAnsi="Arial" w:cs="Arial"/>
              <w:sz w:val="16"/>
              <w:szCs w:val="16"/>
            </w:rPr>
            <w:t xml:space="preserve">       +39 </w:t>
          </w:r>
          <w:r>
            <w:rPr>
              <w:rFonts w:ascii="Arial" w:hAnsi="Arial" w:cs="Arial"/>
              <w:sz w:val="16"/>
              <w:szCs w:val="16"/>
            </w:rPr>
            <w:t>078172045</w:t>
          </w:r>
        </w:p>
        <w:p w:rsidR="00D25B0F" w:rsidRPr="00EA4A95" w:rsidRDefault="00D25B0F" w:rsidP="00D47D0F">
          <w:pPr>
            <w:pStyle w:val="Paragrafobase"/>
            <w:spacing w:line="240" w:lineRule="auto"/>
            <w:ind w:left="34" w:hanging="34"/>
            <w:rPr>
              <w:rFonts w:ascii="Arial" w:hAnsi="Arial" w:cs="Arial"/>
              <w:bCs/>
              <w:sz w:val="16"/>
              <w:szCs w:val="16"/>
            </w:rPr>
          </w:pPr>
          <w:r w:rsidRPr="00AB6B1F">
            <w:rPr>
              <w:rFonts w:ascii="Arial" w:hAnsi="Arial" w:cs="Arial"/>
              <w:bCs/>
              <w:sz w:val="16"/>
              <w:szCs w:val="16"/>
            </w:rPr>
            <w:t>C.F. e P.I. 03448000921</w:t>
          </w:r>
        </w:p>
        <w:p w:rsidR="00D25B0F" w:rsidRDefault="0046166F" w:rsidP="00D47D0F">
          <w:pPr>
            <w:pStyle w:val="Paragrafobase"/>
            <w:spacing w:line="240" w:lineRule="auto"/>
          </w:pPr>
          <w:hyperlink r:id="rId6" w:history="1">
            <w:r w:rsidR="00D25B0F">
              <w:rPr>
                <w:rStyle w:val="Collegamentoipertestuale"/>
                <w:rFonts w:ascii="Arial" w:hAnsi="Arial" w:cs="Arial"/>
                <w:bCs/>
                <w:sz w:val="16"/>
                <w:szCs w:val="16"/>
                <w:u w:val="none"/>
              </w:rPr>
              <w:t>consorzionatura</w:t>
            </w:r>
            <w:r w:rsidR="00D25B0F" w:rsidRPr="00D34FAC">
              <w:rPr>
                <w:rStyle w:val="Collegamentoipertestuale"/>
                <w:rFonts w:ascii="Arial" w:hAnsi="Arial" w:cs="Arial"/>
                <w:bCs/>
                <w:sz w:val="16"/>
                <w:szCs w:val="16"/>
                <w:u w:val="none"/>
              </w:rPr>
              <w:t>viva@gmail.com</w:t>
            </w:r>
          </w:hyperlink>
        </w:p>
        <w:p w:rsidR="00401410" w:rsidRPr="00401410" w:rsidRDefault="00D25B0F" w:rsidP="00D47D0F">
          <w:pPr>
            <w:pStyle w:val="Paragrafobase"/>
            <w:ind w:left="34" w:hanging="34"/>
            <w:rPr>
              <w:rFonts w:ascii="Arial" w:hAnsi="Arial" w:cs="Arial"/>
              <w:color w:val="000000" w:themeColor="text1"/>
              <w:sz w:val="16"/>
              <w:szCs w:val="16"/>
            </w:rPr>
          </w:pPr>
          <w:r w:rsidRPr="00520A48">
            <w:rPr>
              <w:rStyle w:val="Collegamentoipertestuale"/>
              <w:rFonts w:ascii="Arial" w:hAnsi="Arial" w:cs="Arial"/>
              <w:bCs/>
              <w:sz w:val="16"/>
              <w:szCs w:val="16"/>
              <w:u w:val="none"/>
            </w:rPr>
            <w:t>consorzio.natura.viva@pec.it</w:t>
          </w:r>
          <w:r w:rsidRPr="00401410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</w:p>
      </w:tc>
    </w:tr>
  </w:tbl>
  <w:p w:rsidR="007F2BA4" w:rsidRPr="00D34FAC" w:rsidRDefault="007F2BA4" w:rsidP="00952B43">
    <w:pPr>
      <w:rPr>
        <w:rFonts w:ascii="Arial" w:hAnsi="Arial" w:cs="Futura-Book"/>
        <w:sz w:val="14"/>
        <w:szCs w:val="1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166F" w:rsidRDefault="0046166F" w:rsidP="00791902">
      <w:pPr>
        <w:spacing w:after="0"/>
      </w:pPr>
      <w:r>
        <w:separator/>
      </w:r>
    </w:p>
  </w:footnote>
  <w:footnote w:type="continuationSeparator" w:id="0">
    <w:p w:rsidR="0046166F" w:rsidRDefault="0046166F" w:rsidP="007919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BA4" w:rsidRDefault="00205D2C" w:rsidP="00CB23A4">
    <w:pPr>
      <w:pStyle w:val="Intestazione"/>
      <w:jc w:val="right"/>
    </w:pPr>
    <w:r>
      <w:rPr>
        <w:noProof/>
        <w:lang w:val="de-DE" w:eastAsia="de-DE"/>
      </w:rPr>
      <w:drawing>
        <wp:inline distT="0" distB="0" distL="0" distR="0">
          <wp:extent cx="6834881" cy="1437640"/>
          <wp:effectExtent l="0" t="0" r="4445" b="0"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estata carta intesta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4881" cy="1437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3"/>
    <w:multiLevelType w:val="multilevel"/>
    <w:tmpl w:val="00000886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71972D4"/>
    <w:multiLevelType w:val="hybridMultilevel"/>
    <w:tmpl w:val="FE2EE80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D741C5B"/>
    <w:multiLevelType w:val="hybridMultilevel"/>
    <w:tmpl w:val="1F6E1B4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2301ED1"/>
    <w:multiLevelType w:val="hybridMultilevel"/>
    <w:tmpl w:val="02C21D64"/>
    <w:lvl w:ilvl="0" w:tplc="0410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39FD6212"/>
    <w:multiLevelType w:val="multilevel"/>
    <w:tmpl w:val="2514E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5012A5"/>
    <w:multiLevelType w:val="hybridMultilevel"/>
    <w:tmpl w:val="0876FAFE"/>
    <w:lvl w:ilvl="0" w:tplc="0410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8" w15:restartNumberingAfterBreak="0">
    <w:nsid w:val="65E308F8"/>
    <w:multiLevelType w:val="multilevel"/>
    <w:tmpl w:val="63682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90747A"/>
    <w:multiLevelType w:val="hybridMultilevel"/>
    <w:tmpl w:val="3F040DEA"/>
    <w:lvl w:ilvl="0" w:tplc="9CCA8A8A">
      <w:numFmt w:val="bullet"/>
      <w:lvlText w:val="-"/>
      <w:lvlJc w:val="left"/>
      <w:pPr>
        <w:ind w:left="927" w:hanging="360"/>
      </w:pPr>
      <w:rPr>
        <w:rFonts w:ascii="Calibri Light" w:eastAsia="Cambria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9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3BD7"/>
    <w:rsid w:val="0001543F"/>
    <w:rsid w:val="00020A94"/>
    <w:rsid w:val="000231FA"/>
    <w:rsid w:val="0003072F"/>
    <w:rsid w:val="00045972"/>
    <w:rsid w:val="00050B6A"/>
    <w:rsid w:val="00073764"/>
    <w:rsid w:val="00077AC5"/>
    <w:rsid w:val="000809C7"/>
    <w:rsid w:val="000864D2"/>
    <w:rsid w:val="000879FC"/>
    <w:rsid w:val="000A552B"/>
    <w:rsid w:val="000B36C1"/>
    <w:rsid w:val="000B545A"/>
    <w:rsid w:val="000B7421"/>
    <w:rsid w:val="000C1948"/>
    <w:rsid w:val="000C3E8E"/>
    <w:rsid w:val="000C7659"/>
    <w:rsid w:val="00117BB0"/>
    <w:rsid w:val="00161480"/>
    <w:rsid w:val="00161AA6"/>
    <w:rsid w:val="001752D8"/>
    <w:rsid w:val="001774D8"/>
    <w:rsid w:val="00183973"/>
    <w:rsid w:val="001905CF"/>
    <w:rsid w:val="001912BB"/>
    <w:rsid w:val="001973E9"/>
    <w:rsid w:val="001A1A73"/>
    <w:rsid w:val="001B0F4B"/>
    <w:rsid w:val="001B7FFE"/>
    <w:rsid w:val="001D21D1"/>
    <w:rsid w:val="001D3D2E"/>
    <w:rsid w:val="001D572F"/>
    <w:rsid w:val="001E1D27"/>
    <w:rsid w:val="00201F24"/>
    <w:rsid w:val="00205D2C"/>
    <w:rsid w:val="00214507"/>
    <w:rsid w:val="0021530D"/>
    <w:rsid w:val="00231683"/>
    <w:rsid w:val="00244015"/>
    <w:rsid w:val="002508F8"/>
    <w:rsid w:val="00273EEF"/>
    <w:rsid w:val="0028496F"/>
    <w:rsid w:val="0029293F"/>
    <w:rsid w:val="00296562"/>
    <w:rsid w:val="002A0D4F"/>
    <w:rsid w:val="002B055B"/>
    <w:rsid w:val="002D02AF"/>
    <w:rsid w:val="002D5A50"/>
    <w:rsid w:val="002E1C22"/>
    <w:rsid w:val="002F5351"/>
    <w:rsid w:val="0030318D"/>
    <w:rsid w:val="003062C7"/>
    <w:rsid w:val="003370EC"/>
    <w:rsid w:val="00337284"/>
    <w:rsid w:val="00344DA1"/>
    <w:rsid w:val="00345E09"/>
    <w:rsid w:val="00354DDF"/>
    <w:rsid w:val="003643BC"/>
    <w:rsid w:val="003658D0"/>
    <w:rsid w:val="00375F24"/>
    <w:rsid w:val="00387891"/>
    <w:rsid w:val="00392ED9"/>
    <w:rsid w:val="00394EC9"/>
    <w:rsid w:val="003A4264"/>
    <w:rsid w:val="003A436A"/>
    <w:rsid w:val="003A4A2E"/>
    <w:rsid w:val="003B78F4"/>
    <w:rsid w:val="003D27AE"/>
    <w:rsid w:val="003E7A82"/>
    <w:rsid w:val="003F1B55"/>
    <w:rsid w:val="004006A1"/>
    <w:rsid w:val="00401410"/>
    <w:rsid w:val="00407BE5"/>
    <w:rsid w:val="004145EA"/>
    <w:rsid w:val="004251B9"/>
    <w:rsid w:val="004375FA"/>
    <w:rsid w:val="004423AB"/>
    <w:rsid w:val="0046166F"/>
    <w:rsid w:val="00495DD7"/>
    <w:rsid w:val="004B1194"/>
    <w:rsid w:val="004C5F83"/>
    <w:rsid w:val="004D264D"/>
    <w:rsid w:val="004E1E5F"/>
    <w:rsid w:val="004E476E"/>
    <w:rsid w:val="00511CA4"/>
    <w:rsid w:val="00514652"/>
    <w:rsid w:val="00517384"/>
    <w:rsid w:val="0052015F"/>
    <w:rsid w:val="005210C7"/>
    <w:rsid w:val="00527D82"/>
    <w:rsid w:val="00527F34"/>
    <w:rsid w:val="005319DE"/>
    <w:rsid w:val="00535DB1"/>
    <w:rsid w:val="00570136"/>
    <w:rsid w:val="0057637F"/>
    <w:rsid w:val="00580BD4"/>
    <w:rsid w:val="00592339"/>
    <w:rsid w:val="005949D4"/>
    <w:rsid w:val="00595C03"/>
    <w:rsid w:val="005A6DED"/>
    <w:rsid w:val="005B05F8"/>
    <w:rsid w:val="005D2900"/>
    <w:rsid w:val="005E4A9C"/>
    <w:rsid w:val="005E4CE4"/>
    <w:rsid w:val="005E7081"/>
    <w:rsid w:val="005F0AFA"/>
    <w:rsid w:val="005F3D26"/>
    <w:rsid w:val="00622FA0"/>
    <w:rsid w:val="006331B5"/>
    <w:rsid w:val="00644176"/>
    <w:rsid w:val="00662EFA"/>
    <w:rsid w:val="00682170"/>
    <w:rsid w:val="0069041E"/>
    <w:rsid w:val="006955D2"/>
    <w:rsid w:val="00696639"/>
    <w:rsid w:val="00696D06"/>
    <w:rsid w:val="006B23CC"/>
    <w:rsid w:val="006B4E8E"/>
    <w:rsid w:val="006F66BE"/>
    <w:rsid w:val="007049B3"/>
    <w:rsid w:val="00710D39"/>
    <w:rsid w:val="00716CD9"/>
    <w:rsid w:val="00721A01"/>
    <w:rsid w:val="00732785"/>
    <w:rsid w:val="007335FE"/>
    <w:rsid w:val="00747DFB"/>
    <w:rsid w:val="00747F02"/>
    <w:rsid w:val="00760FDE"/>
    <w:rsid w:val="00772007"/>
    <w:rsid w:val="00791902"/>
    <w:rsid w:val="007A7C30"/>
    <w:rsid w:val="007C2B0C"/>
    <w:rsid w:val="007D28CB"/>
    <w:rsid w:val="007D59C8"/>
    <w:rsid w:val="007E4CD0"/>
    <w:rsid w:val="007F01D4"/>
    <w:rsid w:val="007F2BA4"/>
    <w:rsid w:val="007F2BF0"/>
    <w:rsid w:val="00812F23"/>
    <w:rsid w:val="008841E9"/>
    <w:rsid w:val="008A08B2"/>
    <w:rsid w:val="008A7BFB"/>
    <w:rsid w:val="008C7D2B"/>
    <w:rsid w:val="008D137B"/>
    <w:rsid w:val="008E35B9"/>
    <w:rsid w:val="00905BBF"/>
    <w:rsid w:val="00907204"/>
    <w:rsid w:val="0091110C"/>
    <w:rsid w:val="00942C21"/>
    <w:rsid w:val="00944D85"/>
    <w:rsid w:val="00952B43"/>
    <w:rsid w:val="00960216"/>
    <w:rsid w:val="0097164A"/>
    <w:rsid w:val="00983299"/>
    <w:rsid w:val="00990982"/>
    <w:rsid w:val="009B58D9"/>
    <w:rsid w:val="009B62B5"/>
    <w:rsid w:val="009C6DAD"/>
    <w:rsid w:val="009F0288"/>
    <w:rsid w:val="00A00D8B"/>
    <w:rsid w:val="00A02A54"/>
    <w:rsid w:val="00A07F18"/>
    <w:rsid w:val="00A16A9B"/>
    <w:rsid w:val="00A25768"/>
    <w:rsid w:val="00A724F5"/>
    <w:rsid w:val="00A739B8"/>
    <w:rsid w:val="00A743E9"/>
    <w:rsid w:val="00A7445A"/>
    <w:rsid w:val="00A75572"/>
    <w:rsid w:val="00A82C44"/>
    <w:rsid w:val="00A857CB"/>
    <w:rsid w:val="00A8698A"/>
    <w:rsid w:val="00A91F90"/>
    <w:rsid w:val="00A930CC"/>
    <w:rsid w:val="00AB17A7"/>
    <w:rsid w:val="00AB2412"/>
    <w:rsid w:val="00AB5FED"/>
    <w:rsid w:val="00AD157C"/>
    <w:rsid w:val="00AE1F0D"/>
    <w:rsid w:val="00AE3722"/>
    <w:rsid w:val="00AF3F40"/>
    <w:rsid w:val="00B1529C"/>
    <w:rsid w:val="00B2429E"/>
    <w:rsid w:val="00B52D2F"/>
    <w:rsid w:val="00B61E90"/>
    <w:rsid w:val="00B76021"/>
    <w:rsid w:val="00B87F44"/>
    <w:rsid w:val="00BA33A8"/>
    <w:rsid w:val="00BB4AB4"/>
    <w:rsid w:val="00BB532F"/>
    <w:rsid w:val="00BD0AB5"/>
    <w:rsid w:val="00BD1C88"/>
    <w:rsid w:val="00BD3502"/>
    <w:rsid w:val="00BD740A"/>
    <w:rsid w:val="00BE17F0"/>
    <w:rsid w:val="00C03394"/>
    <w:rsid w:val="00C16AC6"/>
    <w:rsid w:val="00C210DE"/>
    <w:rsid w:val="00C334AF"/>
    <w:rsid w:val="00C4784D"/>
    <w:rsid w:val="00C5067C"/>
    <w:rsid w:val="00C71144"/>
    <w:rsid w:val="00C83914"/>
    <w:rsid w:val="00C90129"/>
    <w:rsid w:val="00CB23A4"/>
    <w:rsid w:val="00CB2AB3"/>
    <w:rsid w:val="00CC4309"/>
    <w:rsid w:val="00CD4927"/>
    <w:rsid w:val="00CE2D6B"/>
    <w:rsid w:val="00CE60D8"/>
    <w:rsid w:val="00D03D2A"/>
    <w:rsid w:val="00D11EA1"/>
    <w:rsid w:val="00D25B0F"/>
    <w:rsid w:val="00D34FAC"/>
    <w:rsid w:val="00D43178"/>
    <w:rsid w:val="00D4523B"/>
    <w:rsid w:val="00D47D0F"/>
    <w:rsid w:val="00D55E5E"/>
    <w:rsid w:val="00D866D9"/>
    <w:rsid w:val="00D905FB"/>
    <w:rsid w:val="00D91CE3"/>
    <w:rsid w:val="00D97A6D"/>
    <w:rsid w:val="00DB2F45"/>
    <w:rsid w:val="00DB32F5"/>
    <w:rsid w:val="00DB5C41"/>
    <w:rsid w:val="00DF6196"/>
    <w:rsid w:val="00DF769C"/>
    <w:rsid w:val="00E61ED0"/>
    <w:rsid w:val="00E71876"/>
    <w:rsid w:val="00E81342"/>
    <w:rsid w:val="00E94201"/>
    <w:rsid w:val="00EA4A95"/>
    <w:rsid w:val="00EB27D8"/>
    <w:rsid w:val="00EB299B"/>
    <w:rsid w:val="00ED3ECB"/>
    <w:rsid w:val="00EE6355"/>
    <w:rsid w:val="00F11C49"/>
    <w:rsid w:val="00F43BD7"/>
    <w:rsid w:val="00F556FD"/>
    <w:rsid w:val="00F641D0"/>
    <w:rsid w:val="00F6471C"/>
    <w:rsid w:val="00F71DCA"/>
    <w:rsid w:val="00F8488E"/>
    <w:rsid w:val="00FA1621"/>
    <w:rsid w:val="00FA668E"/>
    <w:rsid w:val="00FA67E4"/>
    <w:rsid w:val="00FB14AE"/>
    <w:rsid w:val="00FB2F81"/>
    <w:rsid w:val="00FD11C0"/>
    <w:rsid w:val="00FD2FC5"/>
    <w:rsid w:val="00FD66A0"/>
    <w:rsid w:val="00FE1222"/>
    <w:rsid w:val="00FF1129"/>
    <w:rsid w:val="00FF5C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182F4FA-B769-42BF-9FBB-16434E08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B36C1"/>
    <w:pPr>
      <w:spacing w:after="200"/>
    </w:pPr>
    <w:rPr>
      <w:rFonts w:ascii="Cambria" w:eastAsia="Cambria" w:hAnsi="Cambria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07F18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A7BFB"/>
    <w:p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Titolo9">
    <w:name w:val="heading 9"/>
    <w:basedOn w:val="Normale"/>
    <w:next w:val="Normale"/>
    <w:link w:val="Titolo9Carattere"/>
    <w:qFormat/>
    <w:rsid w:val="00A739B8"/>
    <w:pPr>
      <w:spacing w:before="240" w:after="60"/>
      <w:outlineLvl w:val="8"/>
    </w:pPr>
    <w:rPr>
      <w:rFonts w:eastAsia="Times New Roman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9Carattere">
    <w:name w:val="Titolo 9 Carattere"/>
    <w:link w:val="Titolo9"/>
    <w:rsid w:val="00A739B8"/>
    <w:rPr>
      <w:rFonts w:ascii="Cambria" w:eastAsia="Times New Roman" w:hAnsi="Cambria" w:cs="Times New Roman"/>
      <w:lang w:eastAsia="it-IT"/>
    </w:rPr>
  </w:style>
  <w:style w:type="paragraph" w:styleId="Intestazione">
    <w:name w:val="header"/>
    <w:basedOn w:val="Normale"/>
    <w:link w:val="IntestazioneCarattere"/>
    <w:unhideWhenUsed/>
    <w:rsid w:val="00A739B8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link w:val="Intestazione"/>
    <w:uiPriority w:val="99"/>
    <w:rsid w:val="00A739B8"/>
    <w:rPr>
      <w:rFonts w:ascii="Cambria" w:eastAsia="Cambria" w:hAnsi="Cambria" w:cs="Times New Roman"/>
      <w:sz w:val="24"/>
      <w:szCs w:val="24"/>
    </w:rPr>
  </w:style>
  <w:style w:type="paragraph" w:customStyle="1" w:styleId="Paragrafobase">
    <w:name w:val="[Paragrafo base]"/>
    <w:basedOn w:val="Normale"/>
    <w:uiPriority w:val="99"/>
    <w:rsid w:val="00A739B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Collegamentoipertestuale">
    <w:name w:val="Hyperlink"/>
    <w:uiPriority w:val="99"/>
    <w:unhideWhenUsed/>
    <w:rsid w:val="00A739B8"/>
    <w:rPr>
      <w:color w:val="0000FF"/>
      <w:u w:val="single"/>
    </w:rPr>
  </w:style>
  <w:style w:type="character" w:styleId="Enfasigrassetto">
    <w:name w:val="Strong"/>
    <w:uiPriority w:val="22"/>
    <w:qFormat/>
    <w:rsid w:val="00A739B8"/>
    <w:rPr>
      <w:b/>
      <w:bCs/>
    </w:rPr>
  </w:style>
  <w:style w:type="paragraph" w:styleId="Paragrafoelenco">
    <w:name w:val="List Paragraph"/>
    <w:basedOn w:val="Normale"/>
    <w:qFormat/>
    <w:rsid w:val="00710D39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0D39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10D39"/>
    <w:rPr>
      <w:rFonts w:ascii="Tahoma" w:eastAsia="Cambria" w:hAnsi="Tahoma" w:cs="Tahoma"/>
      <w:sz w:val="16"/>
      <w:szCs w:val="16"/>
    </w:rPr>
  </w:style>
  <w:style w:type="paragraph" w:styleId="Pidipagina">
    <w:name w:val="footer"/>
    <w:basedOn w:val="Normale"/>
    <w:link w:val="PidipaginaCarattere"/>
    <w:uiPriority w:val="99"/>
    <w:unhideWhenUsed/>
    <w:rsid w:val="000864D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864D2"/>
    <w:rPr>
      <w:rFonts w:ascii="Cambria" w:eastAsia="Cambria" w:hAnsi="Cambria"/>
      <w:sz w:val="24"/>
      <w:szCs w:val="24"/>
      <w:lang w:eastAsia="en-US"/>
    </w:rPr>
  </w:style>
  <w:style w:type="character" w:customStyle="1" w:styleId="Titolo8Carattere">
    <w:name w:val="Titolo 8 Carattere"/>
    <w:link w:val="Titolo8"/>
    <w:uiPriority w:val="9"/>
    <w:semiHidden/>
    <w:rsid w:val="008A7BFB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styleId="Collegamentovisitato">
    <w:name w:val="FollowedHyperlink"/>
    <w:uiPriority w:val="99"/>
    <w:semiHidden/>
    <w:unhideWhenUsed/>
    <w:rsid w:val="00990982"/>
    <w:rPr>
      <w:color w:val="954F72"/>
      <w:u w:val="single"/>
    </w:rPr>
  </w:style>
  <w:style w:type="character" w:customStyle="1" w:styleId="Titolo1Carattere">
    <w:name w:val="Titolo 1 Carattere"/>
    <w:link w:val="Titolo1"/>
    <w:uiPriority w:val="9"/>
    <w:rsid w:val="00A07F18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styleId="NormaleWeb">
    <w:name w:val="Normal (Web)"/>
    <w:basedOn w:val="Normale"/>
    <w:uiPriority w:val="99"/>
    <w:unhideWhenUsed/>
    <w:rsid w:val="000B36C1"/>
    <w:pPr>
      <w:spacing w:before="100" w:beforeAutospacing="1" w:after="100" w:afterAutospacing="1"/>
    </w:pPr>
    <w:rPr>
      <w:rFonts w:ascii="Times New Roman" w:eastAsia="Times New Roman" w:hAnsi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1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599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422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5772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7681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9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6947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745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2487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939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9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86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1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69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35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3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22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6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49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2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57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83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578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507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94564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16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7464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9909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6364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171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5465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94759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ildelmarganai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traildelmargani.org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witter.com/@Trail_Marganai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facebook.com/Traildelmargana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traildelmarganai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ssoraiderca24@pec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consorzio.natura.viva@gmail.com" TargetMode="External"/><Relationship Id="rId5" Type="http://schemas.openxmlformats.org/officeDocument/2006/relationships/image" Target="media/image3.jpg"/><Relationship Id="rId4" Type="http://schemas.openxmlformats.org/officeDocument/2006/relationships/hyperlink" Target="mailto:assoraiderca24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a\Downloads\Carta%20intestata_corretta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intestata_corretta(1)</Template>
  <TotalTime>0</TotalTime>
  <Pages>1</Pages>
  <Words>450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AAMS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</dc:creator>
  <cp:lastModifiedBy>Claudia</cp:lastModifiedBy>
  <cp:revision>2</cp:revision>
  <cp:lastPrinted>2017-11-01T18:58:00Z</cp:lastPrinted>
  <dcterms:created xsi:type="dcterms:W3CDTF">2018-02-08T10:23:00Z</dcterms:created>
  <dcterms:modified xsi:type="dcterms:W3CDTF">2018-02-08T10:23:00Z</dcterms:modified>
</cp:coreProperties>
</file>